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广东长程电器有限公司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万利达牌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1072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CC6225B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2024.05.16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28"/>
              </w:rPr>
              <w:t>20240516001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sz w:val="32"/>
                <w:szCs w:val="32"/>
              </w:rPr>
              <w:pict>
                <v:shape id="_x0000_i1025" o:spt="75" alt="e7a07bbb76ba4e542a2dbb1191d3354" type="#_x0000_t75" style="height:102pt;width:76.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容量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2.5L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，电压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～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50Hz 1500W.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电源连接和外部软线、内部接线、电气间隙、爬电距离和固体绝缘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等项目不符合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GB4706.1-2005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GB4706.19-2008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可能引起触电和起火危险，存在安全隐患。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 xml:space="preserve"> 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广东长程电器有限公司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0"/>
              </w:rPr>
              <w:t>召回服务热线：</w:t>
            </w:r>
            <w:r>
              <w:rPr>
                <w:rFonts w:ascii="Times New Roman" w:hAnsi="Times New Roman" w:eastAsia="仿宋_GB2312"/>
                <w:sz w:val="32"/>
                <w:szCs w:val="30"/>
              </w:rPr>
              <w:t>0759-6660766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/>
              </w:rPr>
              <w:t>22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/>
              </w:rPr>
              <w:t>22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日（具体以实际进度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相关用户也可以登录湛江市市场监督管理局网站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政务公开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通知公告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栏目，或拨打湛江市市场监督管理局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0759-3586186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I1NGU2NDZlYzhmYjg3OTRmM2Q2ZGZjNDBiNzM2MDMifQ=="/>
  </w:docVars>
  <w:rsids>
    <w:rsidRoot w:val="00381FCB"/>
    <w:rsid w:val="0008387D"/>
    <w:rsid w:val="0009035D"/>
    <w:rsid w:val="000921DD"/>
    <w:rsid w:val="000E3165"/>
    <w:rsid w:val="00116787"/>
    <w:rsid w:val="001C6E25"/>
    <w:rsid w:val="001E3E88"/>
    <w:rsid w:val="00227D52"/>
    <w:rsid w:val="0025375A"/>
    <w:rsid w:val="002A456D"/>
    <w:rsid w:val="00304FAB"/>
    <w:rsid w:val="003200D3"/>
    <w:rsid w:val="00374CD6"/>
    <w:rsid w:val="00381FCB"/>
    <w:rsid w:val="003D1551"/>
    <w:rsid w:val="003D36CC"/>
    <w:rsid w:val="003E389C"/>
    <w:rsid w:val="003F117F"/>
    <w:rsid w:val="003F35A3"/>
    <w:rsid w:val="003F4C15"/>
    <w:rsid w:val="0042197F"/>
    <w:rsid w:val="00467353"/>
    <w:rsid w:val="00480A1A"/>
    <w:rsid w:val="004D1137"/>
    <w:rsid w:val="00514E65"/>
    <w:rsid w:val="00597B64"/>
    <w:rsid w:val="00637712"/>
    <w:rsid w:val="00641780"/>
    <w:rsid w:val="00647866"/>
    <w:rsid w:val="006E1CCE"/>
    <w:rsid w:val="006E5C0E"/>
    <w:rsid w:val="00707C84"/>
    <w:rsid w:val="0073261A"/>
    <w:rsid w:val="00754746"/>
    <w:rsid w:val="00770FA0"/>
    <w:rsid w:val="007B7452"/>
    <w:rsid w:val="007E05D8"/>
    <w:rsid w:val="00851622"/>
    <w:rsid w:val="0086331C"/>
    <w:rsid w:val="009A5AC2"/>
    <w:rsid w:val="009B68BD"/>
    <w:rsid w:val="009C5028"/>
    <w:rsid w:val="00A11F23"/>
    <w:rsid w:val="00A52C30"/>
    <w:rsid w:val="00B12FCE"/>
    <w:rsid w:val="00B61CC6"/>
    <w:rsid w:val="00B7418C"/>
    <w:rsid w:val="00BE0FF4"/>
    <w:rsid w:val="00BE3B28"/>
    <w:rsid w:val="00C547F5"/>
    <w:rsid w:val="00C80420"/>
    <w:rsid w:val="00D03B2E"/>
    <w:rsid w:val="00D03EE7"/>
    <w:rsid w:val="00DF15D3"/>
    <w:rsid w:val="00E16854"/>
    <w:rsid w:val="00E269BA"/>
    <w:rsid w:val="00E43AE3"/>
    <w:rsid w:val="00E44C4A"/>
    <w:rsid w:val="00E63A54"/>
    <w:rsid w:val="00E83972"/>
    <w:rsid w:val="00E944BC"/>
    <w:rsid w:val="00EF6ADE"/>
    <w:rsid w:val="00FB73D1"/>
    <w:rsid w:val="00FF39EB"/>
    <w:rsid w:val="01DF6ED8"/>
    <w:rsid w:val="01F1594A"/>
    <w:rsid w:val="02B81FC4"/>
    <w:rsid w:val="056D353A"/>
    <w:rsid w:val="06950356"/>
    <w:rsid w:val="06BD5DFB"/>
    <w:rsid w:val="082F3FBD"/>
    <w:rsid w:val="08D34D56"/>
    <w:rsid w:val="0A4F7C1D"/>
    <w:rsid w:val="10A03235"/>
    <w:rsid w:val="1AAB1D9D"/>
    <w:rsid w:val="1C2C5C99"/>
    <w:rsid w:val="245925A9"/>
    <w:rsid w:val="24E94DB0"/>
    <w:rsid w:val="299C4D08"/>
    <w:rsid w:val="2A1A7C35"/>
    <w:rsid w:val="2C7F66CC"/>
    <w:rsid w:val="32D81743"/>
    <w:rsid w:val="33AF0DB1"/>
    <w:rsid w:val="347968DF"/>
    <w:rsid w:val="39130C38"/>
    <w:rsid w:val="3A6C6E9B"/>
    <w:rsid w:val="3C7037F0"/>
    <w:rsid w:val="3E592011"/>
    <w:rsid w:val="4E8F31A6"/>
    <w:rsid w:val="4FF57451"/>
    <w:rsid w:val="5E424857"/>
    <w:rsid w:val="69AD479F"/>
    <w:rsid w:val="6D660DCB"/>
    <w:rsid w:val="71174D3D"/>
    <w:rsid w:val="7175467F"/>
    <w:rsid w:val="720B53CA"/>
    <w:rsid w:val="723A6BA8"/>
    <w:rsid w:val="7E9A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88</Words>
  <Characters>508</Characters>
  <Lines>0</Lines>
  <Paragraphs>0</Paragraphs>
  <TotalTime>19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Administrator</cp:lastModifiedBy>
  <dcterms:modified xsi:type="dcterms:W3CDTF">2024-11-18T07:34:14Z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327CB3BFE58746A6B82BEBD377168BD4_13</vt:lpwstr>
  </property>
</Properties>
</file>