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廉江市韩滨电器有限公司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仿宋_GB2312" w:hAnsi="Times New Roman" w:eastAsia="仿宋_GB2312"/>
                <w:kern w:val="0"/>
                <w:sz w:val="32"/>
                <w:szCs w:val="32"/>
              </w:rPr>
              <w:t>1230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HB203 1500W 2.3L 220V~50Hz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2023-08-15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2023-08-15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FF0000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/>
                <w:color w:val="FF0000"/>
                <w:kern w:val="0"/>
                <w:sz w:val="32"/>
                <w:szCs w:val="32"/>
                <w:shd w:val="clear" w:color="auto" w:fill="FFFFFF"/>
              </w:rPr>
              <w:pict>
                <v:shape id="_x0000_i1025" o:spt="75" alt="674ddbae79a631e87adc3977f6e25fd" type="#_x0000_t75" style="height:136.5pt;width:109.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发热试验、机械强度、结构、电源连接和外部软线不符合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GB 4706.1-2005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《家用和类似用途电器的安全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第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部分：通用要求》、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GB 4706.19- 2008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《家用和类似用途电器的安全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液体加热器的特殊要求》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可能引起触电和起火危险。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廉江市韩滨电器有限公司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28"/>
              </w:rPr>
              <w:t>0759-6699816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市市场监督管理局网站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“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政务动态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”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0759-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val="en-US" w:eastAsia="zh-CN"/>
              </w:rPr>
              <w:t>358630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Q3NGEzMjY0YzY4MGExYjBjNTRiYmRlMjJkZjM5ZTcifQ=="/>
  </w:docVars>
  <w:rsids>
    <w:rsidRoot w:val="00381FCB"/>
    <w:rsid w:val="00116787"/>
    <w:rsid w:val="001C5B70"/>
    <w:rsid w:val="001C6E25"/>
    <w:rsid w:val="00256216"/>
    <w:rsid w:val="003442E2"/>
    <w:rsid w:val="003628E9"/>
    <w:rsid w:val="00381FCB"/>
    <w:rsid w:val="003E389C"/>
    <w:rsid w:val="003F117F"/>
    <w:rsid w:val="00470BAF"/>
    <w:rsid w:val="00514E65"/>
    <w:rsid w:val="0055635F"/>
    <w:rsid w:val="005C72D3"/>
    <w:rsid w:val="00647866"/>
    <w:rsid w:val="006E1CCE"/>
    <w:rsid w:val="00754746"/>
    <w:rsid w:val="007C5D80"/>
    <w:rsid w:val="007E05D8"/>
    <w:rsid w:val="0080035C"/>
    <w:rsid w:val="008046D3"/>
    <w:rsid w:val="009B362D"/>
    <w:rsid w:val="00A52C30"/>
    <w:rsid w:val="00B95566"/>
    <w:rsid w:val="00BE49A5"/>
    <w:rsid w:val="00C13715"/>
    <w:rsid w:val="00C7245B"/>
    <w:rsid w:val="00CB0C7E"/>
    <w:rsid w:val="00D03EE7"/>
    <w:rsid w:val="00DB3FA5"/>
    <w:rsid w:val="00E16854"/>
    <w:rsid w:val="00E86446"/>
    <w:rsid w:val="00EF6ADE"/>
    <w:rsid w:val="00F27333"/>
    <w:rsid w:val="06BD5DFB"/>
    <w:rsid w:val="10A03235"/>
    <w:rsid w:val="1C2C5C99"/>
    <w:rsid w:val="20656616"/>
    <w:rsid w:val="22E431AB"/>
    <w:rsid w:val="479B659A"/>
    <w:rsid w:val="6B314C9C"/>
    <w:rsid w:val="71174D3D"/>
    <w:rsid w:val="73AE12D3"/>
    <w:rsid w:val="7C29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3</Pages>
  <Words>87</Words>
  <Characters>501</Characters>
  <Lines>0</Lines>
  <Paragraphs>0</Paragraphs>
  <TotalTime>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2022-04-13T17:01:00Z</dcterms:created>
  <dc:creator>张豪哲</dc:creator>
  <cp:lastModifiedBy>jdj</cp:lastModifiedBy>
  <dcterms:modified xsi:type="dcterms:W3CDTF">2024-06-25T09:58:14Z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92153379D9AF4E0E83F45DB94D590615_12</vt:lpwstr>
  </property>
</Properties>
</file>