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宋体" w:eastAsia="方正小标宋简体"/>
          <w:sz w:val="32"/>
          <w:szCs w:val="32"/>
        </w:rPr>
      </w:pPr>
      <w:r>
        <w:rPr>
          <w:rFonts w:hint="eastAsia" w:ascii="方正小标宋简体" w:hAnsi="宋体" w:eastAsia="方正小标宋简体"/>
          <w:sz w:val="32"/>
          <w:szCs w:val="32"/>
          <w:lang w:val="en-US" w:eastAsia="zh-CN"/>
        </w:rPr>
        <w:t>2021年</w:t>
      </w:r>
      <w:r>
        <w:rPr>
          <w:rFonts w:hint="eastAsia" w:ascii="方正小标宋简体" w:hAnsi="宋体" w:eastAsia="方正小标宋简体"/>
          <w:sz w:val="32"/>
          <w:szCs w:val="32"/>
        </w:rPr>
        <w:t>深圳市猪肉产品和蔬菜</w:t>
      </w:r>
      <w:bookmarkStart w:id="0" w:name="_Hlk61010017"/>
      <w:r>
        <w:rPr>
          <w:rFonts w:hint="eastAsia" w:ascii="方正小标宋简体" w:hAnsi="宋体" w:eastAsia="方正小标宋简体"/>
          <w:sz w:val="32"/>
          <w:szCs w:val="32"/>
        </w:rPr>
        <w:t>质量</w:t>
      </w:r>
      <w:bookmarkEnd w:id="0"/>
      <w:r>
        <w:rPr>
          <w:rFonts w:hint="eastAsia" w:ascii="方正小标宋简体" w:hAnsi="宋体" w:eastAsia="方正小标宋简体"/>
          <w:sz w:val="32"/>
          <w:szCs w:val="32"/>
        </w:rPr>
        <w:t>安全例行监测结果</w:t>
      </w:r>
    </w:p>
    <w:p>
      <w:pPr>
        <w:jc w:val="center"/>
        <w:rPr>
          <w:rFonts w:hint="eastAsia" w:ascii="仿宋" w:hAnsi="仿宋" w:eastAsia="仿宋" w:cs="宋体"/>
          <w:b/>
          <w:spacing w:val="-2"/>
          <w:kern w:val="0"/>
          <w:sz w:val="32"/>
          <w:szCs w:val="32"/>
        </w:rPr>
      </w:pPr>
      <w:r>
        <w:rPr>
          <w:rFonts w:hint="eastAsia" w:ascii="方正小标宋简体" w:hAnsi="宋体" w:eastAsia="方正小标宋简体"/>
          <w:sz w:val="32"/>
          <w:szCs w:val="32"/>
        </w:rPr>
        <w:t>（第</w:t>
      </w:r>
      <w:r>
        <w:rPr>
          <w:rFonts w:hint="eastAsia" w:ascii="方正小标宋简体" w:hAnsi="宋体" w:eastAsia="方正小标宋简体"/>
          <w:sz w:val="32"/>
          <w:szCs w:val="32"/>
          <w:lang w:eastAsia="zh-CN"/>
        </w:rPr>
        <w:t>四</w:t>
      </w:r>
      <w:r>
        <w:rPr>
          <w:rFonts w:hint="eastAsia" w:ascii="方正小标宋简体" w:hAnsi="宋体" w:eastAsia="方正小标宋简体"/>
          <w:sz w:val="32"/>
          <w:szCs w:val="32"/>
        </w:rPr>
        <w:t>期</w:t>
      </w:r>
      <w:r>
        <w:rPr>
          <w:rFonts w:hint="eastAsia" w:ascii="方正小标宋简体" w:hAnsi="宋体" w:eastAsia="方正小标宋简体"/>
          <w:sz w:val="32"/>
          <w:szCs w:val="32"/>
          <w:lang w:val="en-US" w:eastAsia="zh-CN"/>
        </w:rPr>
        <w:t xml:space="preserve"> </w:t>
      </w:r>
      <w:bookmarkStart w:id="1" w:name="_Hlk61009865"/>
      <w:r>
        <w:rPr>
          <w:rFonts w:hint="eastAsia" w:ascii="方正小标宋简体" w:hAnsi="宋体" w:eastAsia="方正小标宋简体"/>
          <w:sz w:val="32"/>
          <w:szCs w:val="32"/>
        </w:rPr>
        <w:t>2</w:t>
      </w:r>
      <w:r>
        <w:rPr>
          <w:rFonts w:ascii="方正小标宋简体" w:hAnsi="宋体" w:eastAsia="方正小标宋简体"/>
          <w:sz w:val="32"/>
          <w:szCs w:val="32"/>
        </w:rPr>
        <w:t>021</w:t>
      </w:r>
      <w:r>
        <w:rPr>
          <w:rFonts w:hint="eastAsia" w:ascii="方正小标宋简体" w:hAnsi="宋体" w:eastAsia="方正小标宋简体"/>
          <w:sz w:val="32"/>
          <w:szCs w:val="32"/>
        </w:rPr>
        <w:t xml:space="preserve">年 </w:t>
      </w:r>
      <w:r>
        <w:rPr>
          <w:rFonts w:ascii="方正小标宋简体" w:hAnsi="宋体" w:eastAsia="方正小标宋简体"/>
          <w:sz w:val="32"/>
          <w:szCs w:val="32"/>
        </w:rPr>
        <w:t>1</w:t>
      </w:r>
      <w:r>
        <w:rPr>
          <w:rFonts w:hint="eastAsia" w:ascii="方正小标宋简体" w:hAnsi="宋体" w:eastAsia="方正小标宋简体"/>
          <w:sz w:val="32"/>
          <w:szCs w:val="32"/>
        </w:rPr>
        <w:t>月</w:t>
      </w:r>
      <w:r>
        <w:rPr>
          <w:rFonts w:ascii="方正小标宋简体" w:hAnsi="宋体" w:eastAsia="方正小标宋简体"/>
          <w:sz w:val="32"/>
          <w:szCs w:val="32"/>
        </w:rPr>
        <w:t>25</w:t>
      </w:r>
      <w:r>
        <w:rPr>
          <w:rFonts w:hint="eastAsia" w:ascii="方正小标宋简体" w:hAnsi="宋体" w:eastAsia="方正小标宋简体"/>
          <w:sz w:val="32"/>
          <w:szCs w:val="32"/>
        </w:rPr>
        <w:t>日-</w:t>
      </w:r>
      <w:r>
        <w:rPr>
          <w:rFonts w:ascii="方正小标宋简体" w:hAnsi="宋体" w:eastAsia="方正小标宋简体"/>
          <w:sz w:val="32"/>
          <w:szCs w:val="32"/>
        </w:rPr>
        <w:t>1</w:t>
      </w:r>
      <w:r>
        <w:rPr>
          <w:rFonts w:hint="eastAsia" w:ascii="方正小标宋简体" w:hAnsi="宋体" w:eastAsia="方正小标宋简体"/>
          <w:sz w:val="32"/>
          <w:szCs w:val="32"/>
        </w:rPr>
        <w:t>月</w:t>
      </w:r>
      <w:r>
        <w:rPr>
          <w:rFonts w:ascii="方正小标宋简体" w:hAnsi="宋体" w:eastAsia="方正小标宋简体"/>
          <w:sz w:val="32"/>
          <w:szCs w:val="32"/>
        </w:rPr>
        <w:t>29</w:t>
      </w:r>
      <w:r>
        <w:rPr>
          <w:rFonts w:hint="eastAsia" w:ascii="方正小标宋简体" w:hAnsi="宋体" w:eastAsia="方正小标宋简体"/>
          <w:sz w:val="32"/>
          <w:szCs w:val="32"/>
        </w:rPr>
        <w:t>日</w:t>
      </w:r>
      <w:r>
        <w:rPr>
          <w:rFonts w:ascii="方正小标宋简体" w:hAnsi="宋体" w:eastAsia="方正小标宋简体"/>
          <w:sz w:val="32"/>
          <w:szCs w:val="32"/>
        </w:rPr>
        <w:t>抽检</w:t>
      </w:r>
      <w:bookmarkEnd w:id="1"/>
      <w:r>
        <w:rPr>
          <w:rFonts w:hint="eastAsia" w:ascii="方正小标宋简体" w:hAnsi="宋体" w:eastAsia="方正小标宋简体"/>
          <w:sz w:val="32"/>
          <w:szCs w:val="32"/>
        </w:rPr>
        <w:t>）</w:t>
      </w:r>
    </w:p>
    <w:p>
      <w:pPr>
        <w:jc w:val="center"/>
        <w:rPr>
          <w:rFonts w:hint="eastAsia" w:ascii="仿宋" w:hAnsi="仿宋" w:eastAsia="仿宋" w:cs="宋体"/>
          <w:b/>
          <w:spacing w:val="-2"/>
          <w:kern w:val="0"/>
          <w:sz w:val="32"/>
          <w:szCs w:val="32"/>
        </w:rPr>
      </w:pPr>
    </w:p>
    <w:p>
      <w:pPr>
        <w:jc w:val="center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表1 猪肉产品和蔬菜</w:t>
      </w:r>
      <w:bookmarkStart w:id="2" w:name="_Hlk528568246"/>
      <w:r>
        <w:rPr>
          <w:rFonts w:hint="eastAsia" w:ascii="仿宋_GB2312" w:hAnsi="宋体" w:eastAsia="仿宋_GB2312"/>
          <w:sz w:val="32"/>
          <w:szCs w:val="32"/>
        </w:rPr>
        <w:t>质量安全例行</w:t>
      </w:r>
      <w:bookmarkEnd w:id="2"/>
      <w:r>
        <w:rPr>
          <w:rFonts w:hint="eastAsia" w:ascii="仿宋_GB2312" w:hAnsi="宋体" w:eastAsia="仿宋_GB2312"/>
          <w:sz w:val="32"/>
          <w:szCs w:val="32"/>
        </w:rPr>
        <w:t>监测总体情况表</w:t>
      </w:r>
      <w:bookmarkStart w:id="4" w:name="_GoBack"/>
      <w:bookmarkEnd w:id="4"/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6"/>
        <w:gridCol w:w="2594"/>
        <w:gridCol w:w="2834"/>
        <w:gridCol w:w="2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956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>名称</w:t>
            </w:r>
          </w:p>
        </w:tc>
        <w:tc>
          <w:tcPr>
            <w:tcW w:w="2594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>检测样品数（批次）</w:t>
            </w:r>
          </w:p>
        </w:tc>
        <w:tc>
          <w:tcPr>
            <w:tcW w:w="2834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>问题样品数量（批次）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>样品合格率（%）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195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/>
                <w:sz w:val="28"/>
                <w:szCs w:val="28"/>
              </w:rPr>
            </w:pPr>
            <w:r>
              <w:rPr>
                <w:rFonts w:hint="eastAsia" w:ascii="仿宋_GB2312" w:hAnsi="Calibri" w:eastAsia="仿宋_GB2312"/>
                <w:sz w:val="28"/>
                <w:szCs w:val="28"/>
              </w:rPr>
              <w:t>猪肉产品</w:t>
            </w:r>
          </w:p>
        </w:tc>
        <w:tc>
          <w:tcPr>
            <w:tcW w:w="259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/>
                <w:sz w:val="28"/>
                <w:szCs w:val="28"/>
              </w:rPr>
            </w:pPr>
            <w:r>
              <w:rPr>
                <w:rFonts w:ascii="仿宋_GB2312" w:hAnsi="Calibri" w:eastAsia="仿宋_GB2312"/>
                <w:sz w:val="28"/>
                <w:szCs w:val="28"/>
              </w:rPr>
              <w:t>43</w:t>
            </w:r>
          </w:p>
        </w:tc>
        <w:tc>
          <w:tcPr>
            <w:tcW w:w="283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/>
                <w:sz w:val="28"/>
                <w:szCs w:val="28"/>
              </w:rPr>
            </w:pPr>
            <w:r>
              <w:rPr>
                <w:rFonts w:ascii="仿宋_GB2312" w:hAnsi="Calibri" w:eastAsia="仿宋_GB2312"/>
                <w:sz w:val="28"/>
                <w:szCs w:val="28"/>
              </w:rPr>
              <w:t>0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/>
                <w:sz w:val="28"/>
                <w:szCs w:val="28"/>
              </w:rPr>
            </w:pPr>
            <w:r>
              <w:rPr>
                <w:rFonts w:ascii="仿宋_GB2312" w:hAnsi="Calibri" w:eastAsia="仿宋_GB2312"/>
                <w:sz w:val="28"/>
                <w:szCs w:val="28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195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/>
                <w:sz w:val="28"/>
                <w:szCs w:val="28"/>
              </w:rPr>
            </w:pPr>
            <w:r>
              <w:rPr>
                <w:rFonts w:hint="eastAsia" w:ascii="仿宋_GB2312" w:hAnsi="Calibri" w:eastAsia="仿宋_GB2312"/>
                <w:sz w:val="28"/>
                <w:szCs w:val="28"/>
              </w:rPr>
              <w:t>蔬菜</w:t>
            </w:r>
          </w:p>
        </w:tc>
        <w:tc>
          <w:tcPr>
            <w:tcW w:w="259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/>
                <w:sz w:val="28"/>
                <w:szCs w:val="28"/>
              </w:rPr>
            </w:pPr>
            <w:r>
              <w:rPr>
                <w:rFonts w:ascii="仿宋_GB2312" w:hAnsi="Calibri" w:eastAsia="仿宋_GB2312"/>
                <w:sz w:val="28"/>
                <w:szCs w:val="28"/>
              </w:rPr>
              <w:t>84</w:t>
            </w:r>
          </w:p>
        </w:tc>
        <w:tc>
          <w:tcPr>
            <w:tcW w:w="283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/>
                <w:sz w:val="28"/>
                <w:szCs w:val="28"/>
              </w:rPr>
            </w:pPr>
            <w:r>
              <w:rPr>
                <w:rFonts w:ascii="仿宋_GB2312" w:hAnsi="Calibri" w:eastAsia="仿宋_GB2312"/>
                <w:sz w:val="28"/>
                <w:szCs w:val="28"/>
              </w:rPr>
              <w:t>7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/>
                <w:sz w:val="28"/>
                <w:szCs w:val="28"/>
              </w:rPr>
            </w:pPr>
            <w:r>
              <w:rPr>
                <w:rFonts w:ascii="仿宋_GB2312" w:hAnsi="Calibri" w:eastAsia="仿宋_GB2312"/>
                <w:sz w:val="28"/>
                <w:szCs w:val="28"/>
              </w:rPr>
              <w:t>91.7</w:t>
            </w:r>
          </w:p>
        </w:tc>
      </w:tr>
    </w:tbl>
    <w:p>
      <w:pPr>
        <w:rPr>
          <w:rFonts w:hint="eastAsia" w:ascii="仿宋" w:hAnsi="仿宋" w:eastAsia="仿宋" w:cs="仿宋_GB2312"/>
          <w:sz w:val="32"/>
          <w:szCs w:val="32"/>
        </w:rPr>
      </w:pPr>
    </w:p>
    <w:p>
      <w:pPr>
        <w:jc w:val="center"/>
        <w:rPr>
          <w:rFonts w:hint="eastAsia" w:ascii="仿宋" w:hAnsi="仿宋" w:eastAsia="仿宋" w:cs="仿宋_GB2312"/>
          <w:sz w:val="32"/>
          <w:szCs w:val="32"/>
        </w:rPr>
      </w:pPr>
    </w:p>
    <w:p>
      <w:pPr>
        <w:jc w:val="center"/>
        <w:rPr>
          <w:rFonts w:hint="eastAsia" w:ascii="仿宋" w:hAnsi="仿宋" w:eastAsia="仿宋" w:cs="仿宋_GB2312"/>
          <w:sz w:val="32"/>
          <w:szCs w:val="32"/>
        </w:rPr>
      </w:pPr>
    </w:p>
    <w:p>
      <w:pPr>
        <w:jc w:val="center"/>
        <w:rPr>
          <w:rFonts w:hint="eastAsia" w:ascii="仿宋" w:hAnsi="仿宋" w:eastAsia="仿宋" w:cs="仿宋_GB2312"/>
          <w:sz w:val="32"/>
          <w:szCs w:val="32"/>
        </w:rPr>
      </w:pPr>
    </w:p>
    <w:p>
      <w:pPr>
        <w:jc w:val="center"/>
        <w:rPr>
          <w:rFonts w:hint="eastAsia" w:ascii="仿宋" w:hAnsi="仿宋" w:eastAsia="仿宋" w:cs="仿宋_GB2312"/>
          <w:sz w:val="32"/>
          <w:szCs w:val="32"/>
        </w:rPr>
      </w:pPr>
    </w:p>
    <w:p>
      <w:pPr>
        <w:jc w:val="center"/>
        <w:rPr>
          <w:rFonts w:hint="eastAsia" w:ascii="仿宋" w:hAnsi="仿宋" w:eastAsia="仿宋" w:cs="仿宋_GB2312"/>
          <w:sz w:val="32"/>
          <w:szCs w:val="32"/>
        </w:rPr>
      </w:pPr>
    </w:p>
    <w:p>
      <w:pPr>
        <w:jc w:val="center"/>
        <w:rPr>
          <w:rFonts w:hint="eastAsia" w:ascii="仿宋" w:hAnsi="仿宋" w:eastAsia="仿宋" w:cs="仿宋_GB2312"/>
          <w:sz w:val="32"/>
          <w:szCs w:val="32"/>
        </w:rPr>
      </w:pPr>
    </w:p>
    <w:p>
      <w:pPr>
        <w:jc w:val="center"/>
        <w:rPr>
          <w:rFonts w:hint="eastAsia" w:ascii="仿宋" w:hAnsi="仿宋" w:eastAsia="仿宋" w:cs="仿宋_GB2312"/>
          <w:sz w:val="32"/>
          <w:szCs w:val="32"/>
        </w:rPr>
      </w:pPr>
    </w:p>
    <w:p>
      <w:pPr>
        <w:jc w:val="center"/>
        <w:rPr>
          <w:rFonts w:hint="eastAsia" w:ascii="仿宋" w:hAnsi="仿宋" w:eastAsia="仿宋" w:cs="仿宋_GB2312"/>
          <w:sz w:val="32"/>
          <w:szCs w:val="32"/>
        </w:rPr>
      </w:pPr>
    </w:p>
    <w:p>
      <w:pPr>
        <w:jc w:val="center"/>
        <w:rPr>
          <w:rFonts w:hint="eastAsia" w:ascii="仿宋" w:hAnsi="仿宋" w:eastAsia="仿宋" w:cs="仿宋_GB2312"/>
          <w:sz w:val="32"/>
          <w:szCs w:val="32"/>
        </w:rPr>
      </w:pPr>
    </w:p>
    <w:p>
      <w:pPr>
        <w:jc w:val="center"/>
        <w:rPr>
          <w:rFonts w:hint="eastAsia" w:ascii="仿宋" w:hAnsi="仿宋" w:eastAsia="仿宋" w:cs="仿宋_GB2312"/>
          <w:sz w:val="32"/>
          <w:szCs w:val="32"/>
        </w:rPr>
      </w:pPr>
    </w:p>
    <w:p>
      <w:pPr>
        <w:jc w:val="center"/>
        <w:rPr>
          <w:rFonts w:hint="eastAsia" w:ascii="仿宋" w:hAnsi="仿宋" w:eastAsia="仿宋" w:cs="仿宋_GB2312"/>
          <w:sz w:val="32"/>
          <w:szCs w:val="32"/>
        </w:rPr>
      </w:pPr>
    </w:p>
    <w:p>
      <w:pPr>
        <w:rPr>
          <w:rFonts w:ascii="仿宋" w:hAnsi="仿宋" w:eastAsia="仿宋" w:cs="仿宋_GB2312"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jc w:val="center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表2 各监测位点猪肉产品质量安全例行监测情况表</w:t>
      </w:r>
    </w:p>
    <w:tbl>
      <w:tblPr>
        <w:tblStyle w:val="4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8"/>
        <w:gridCol w:w="1037"/>
        <w:gridCol w:w="992"/>
        <w:gridCol w:w="2552"/>
        <w:gridCol w:w="3118"/>
        <w:gridCol w:w="709"/>
        <w:gridCol w:w="992"/>
        <w:gridCol w:w="1701"/>
        <w:gridCol w:w="1276"/>
        <w:gridCol w:w="850"/>
        <w:gridCol w:w="851"/>
        <w:gridCol w:w="709"/>
        <w:gridCol w:w="105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exact"/>
          <w:jc w:val="center"/>
        </w:trPr>
        <w:tc>
          <w:tcPr>
            <w:tcW w:w="378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00" w:lineRule="exact"/>
              <w:jc w:val="center"/>
              <w:rPr>
                <w:sz w:val="16"/>
                <w:szCs w:val="16"/>
              </w:rPr>
            </w:pPr>
            <w:bookmarkStart w:id="3" w:name="_Hlk519262784"/>
            <w:r>
              <w:rPr>
                <w:sz w:val="16"/>
                <w:szCs w:val="16"/>
              </w:rPr>
              <w:t>序号</w:t>
            </w:r>
          </w:p>
        </w:tc>
        <w:tc>
          <w:tcPr>
            <w:tcW w:w="1037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00" w:lineRule="exact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抽样</w:t>
            </w:r>
          </w:p>
          <w:p>
            <w:pPr>
              <w:spacing w:line="200" w:lineRule="exact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日期</w:t>
            </w:r>
          </w:p>
        </w:tc>
        <w:tc>
          <w:tcPr>
            <w:tcW w:w="992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00" w:lineRule="exact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样品</w:t>
            </w:r>
          </w:p>
          <w:p>
            <w:pPr>
              <w:spacing w:line="200" w:lineRule="exact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名称</w:t>
            </w:r>
          </w:p>
        </w:tc>
        <w:tc>
          <w:tcPr>
            <w:tcW w:w="2552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00" w:lineRule="exact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受检单位名称</w:t>
            </w:r>
          </w:p>
        </w:tc>
        <w:tc>
          <w:tcPr>
            <w:tcW w:w="3118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00" w:lineRule="exact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地址</w:t>
            </w:r>
          </w:p>
        </w:tc>
        <w:tc>
          <w:tcPr>
            <w:tcW w:w="709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00" w:lineRule="exact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抽样</w:t>
            </w:r>
          </w:p>
          <w:p>
            <w:pPr>
              <w:spacing w:line="200" w:lineRule="exact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区域</w:t>
            </w:r>
          </w:p>
        </w:tc>
        <w:tc>
          <w:tcPr>
            <w:tcW w:w="992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00" w:lineRule="exact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抽样场所</w:t>
            </w:r>
          </w:p>
        </w:tc>
        <w:tc>
          <w:tcPr>
            <w:tcW w:w="1701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00" w:lineRule="exact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标称产地来源</w:t>
            </w:r>
          </w:p>
        </w:tc>
        <w:tc>
          <w:tcPr>
            <w:tcW w:w="1276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00" w:lineRule="exact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抽样地点/</w:t>
            </w:r>
          </w:p>
          <w:p>
            <w:pPr>
              <w:spacing w:line="200" w:lineRule="exact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检疫证号</w:t>
            </w:r>
          </w:p>
        </w:tc>
        <w:tc>
          <w:tcPr>
            <w:tcW w:w="85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00" w:lineRule="exact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问题</w:t>
            </w:r>
            <w:r>
              <w:rPr>
                <w:sz w:val="16"/>
                <w:szCs w:val="16"/>
              </w:rPr>
              <w:t>项（μg/kg）</w:t>
            </w:r>
          </w:p>
        </w:tc>
        <w:tc>
          <w:tcPr>
            <w:tcW w:w="851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00" w:lineRule="exact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判断要求（μg/kg）</w:t>
            </w:r>
          </w:p>
        </w:tc>
        <w:tc>
          <w:tcPr>
            <w:tcW w:w="709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00" w:lineRule="exact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所检项目判定</w:t>
            </w:r>
          </w:p>
        </w:tc>
        <w:tc>
          <w:tcPr>
            <w:tcW w:w="1055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00" w:lineRule="exact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2021/1/25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猪肉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深圳市公明新城农贸市场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公明办事处南环路段深圳市现代农业产品流通中心一层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光明区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农贸(集贸)市场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农牧美益肉业有限公司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C014号/44087022629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1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2021/1/25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猪肉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深圳市塘尾物业管理有限公司塘尾肉菜市场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深圳市宝安区福海街道塘尾社区塘尾迎春路4号108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宝安区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农贸(集贸)市场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黄亚女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</w:t>
            </w:r>
          </w:p>
        </w:tc>
        <w:tc>
          <w:tcPr>
            <w:tcW w:w="1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2021/1/25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猪肉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深圳市塘尾物业管理有限公司塘尾肉菜市场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深圳市宝安区福海街道塘尾社区塘尾迎春路4号108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宝安区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农贸(集贸)市场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何应国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</w:t>
            </w:r>
          </w:p>
        </w:tc>
        <w:tc>
          <w:tcPr>
            <w:tcW w:w="1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2021/1/25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猪肉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深圳市塘尾物业管理有限公司塘尾肉菜市场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深圳市宝安区福海街道塘尾社区塘尾迎春路4号108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宝安区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农贸(集贸)市场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赖源信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</w:t>
            </w:r>
          </w:p>
        </w:tc>
        <w:tc>
          <w:tcPr>
            <w:tcW w:w="1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2021/1/25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猪肉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华润万家有限公司龙岗店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龙岗区龙翔大道龙岗世贸中心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龙岗区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商场超市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华润万家自营深圳市联众食品有限公司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44102122690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</w:t>
            </w:r>
          </w:p>
        </w:tc>
        <w:tc>
          <w:tcPr>
            <w:tcW w:w="1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2021/1/25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猪肉(五丰黑猪肉)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华润万家有限公司龙岗店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龙岗区龙翔大道龙岗世贸中心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龙岗区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商场超市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深圳市五丰肉联厂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44085373280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</w:t>
            </w:r>
          </w:p>
        </w:tc>
        <w:tc>
          <w:tcPr>
            <w:tcW w:w="1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2021/1/25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猪肉(365花猪瘦肉)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华润万家有限公司龙岗店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龙岗区龙翔大道龙岗世贸中心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龙岗区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商场超市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深圳市嘉康惠宝肉业有限公司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44105043273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</w:t>
            </w:r>
          </w:p>
        </w:tc>
        <w:tc>
          <w:tcPr>
            <w:tcW w:w="1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2021/1/25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猪肉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深圳市坪环实业有限公司坪环市场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深圳市坪山新区坪山马峦路(自来水公司对面)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坪山区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农贸(集贸)市场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47号档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</w:t>
            </w:r>
          </w:p>
        </w:tc>
        <w:tc>
          <w:tcPr>
            <w:tcW w:w="1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2021/1/25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猪肉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深圳市坪环实业有限公司坪环市场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深圳市坪山新区坪山马峦路(自来水公司对面)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坪山区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农贸(集贸)市场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12号档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2021/1/26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猪肉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深圳市新安上合股份合作公司上川市场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深圳市宝安区宝城31区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宝安区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农贸(集贸)市场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农牧美益肉业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C10号/44087026478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11</w:t>
            </w:r>
          </w:p>
        </w:tc>
        <w:tc>
          <w:tcPr>
            <w:tcW w:w="1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2021/1/26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猪肉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深圳市新安上合股份合作公司上川市场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深圳市宝安区宝城31区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宝安区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农贸(集贸)市场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农牧美益肉业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C15号/44087026479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12</w:t>
            </w:r>
          </w:p>
        </w:tc>
        <w:tc>
          <w:tcPr>
            <w:tcW w:w="1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2021/1/26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猪肉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深圳市田头实业有限公司田头市场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深圳市坪山区石井街道田头社区金田路253号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坪山区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农贸(集贸)市场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4号档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13</w:t>
            </w:r>
          </w:p>
        </w:tc>
        <w:tc>
          <w:tcPr>
            <w:tcW w:w="1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2021/1/26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猪肉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深圳市龙广市场发展有限公司平湖市场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龙岗区平湖街道守珍街裕和北街工商所右侧27号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龙岗区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农贸(集贸)市场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深圳市中龙食品有限公司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董郁保猪肉档/44093715010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14</w:t>
            </w:r>
          </w:p>
        </w:tc>
        <w:tc>
          <w:tcPr>
            <w:tcW w:w="1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2021/1/26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猪肉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深圳市龙广市场发展有限公司平湖市场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龙岗区平湖街道守珍街裕和北街工商所右侧27号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龙岗区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农贸(集贸)市场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许海生猪肉档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15</w:t>
            </w:r>
          </w:p>
        </w:tc>
        <w:tc>
          <w:tcPr>
            <w:tcW w:w="1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2021/1/26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猪肉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深圳市龙广市场发展有限公司平湖市场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龙岗区平湖街道守珍街裕和北街工商所右侧27号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龙岗区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农贸(集贸)市场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邓勇林下黑土猪店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16</w:t>
            </w:r>
          </w:p>
        </w:tc>
        <w:tc>
          <w:tcPr>
            <w:tcW w:w="1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2021/1/27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猪肉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深圳市润乾置业有限公司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南山区南新路南山肉菜市场综合楼商业01层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南山区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农贸(集贸)市场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农牧美益肉业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10号/44086590620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17</w:t>
            </w:r>
          </w:p>
        </w:tc>
        <w:tc>
          <w:tcPr>
            <w:tcW w:w="1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2021/1/27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猪肉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深圳市润乾置业有限公司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南山区南新路南山肉菜市场综合楼商业01层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南山区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农贸(集贸)市场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8号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sz w:val="16"/>
                <w:szCs w:val="16"/>
              </w:rPr>
              <w:t>序号</w:t>
            </w:r>
          </w:p>
        </w:tc>
        <w:tc>
          <w:tcPr>
            <w:tcW w:w="1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spacing w:line="200" w:lineRule="exact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抽样</w:t>
            </w:r>
          </w:p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sz w:val="16"/>
                <w:szCs w:val="16"/>
              </w:rPr>
              <w:t>日期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spacing w:line="200" w:lineRule="exact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样品</w:t>
            </w:r>
          </w:p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sz w:val="16"/>
                <w:szCs w:val="16"/>
              </w:rPr>
              <w:t>名称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sz w:val="16"/>
                <w:szCs w:val="16"/>
              </w:rPr>
              <w:t>受检单位名称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sz w:val="16"/>
                <w:szCs w:val="16"/>
              </w:rPr>
              <w:t>地址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spacing w:line="200" w:lineRule="exact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抽样</w:t>
            </w:r>
          </w:p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sz w:val="16"/>
                <w:szCs w:val="16"/>
              </w:rPr>
              <w:t>区域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sz w:val="16"/>
                <w:szCs w:val="16"/>
              </w:rPr>
              <w:t>抽样场所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sz w:val="16"/>
                <w:szCs w:val="16"/>
              </w:rPr>
              <w:t>标称产地来源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spacing w:line="200" w:lineRule="exact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抽样地点/</w:t>
            </w:r>
          </w:p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sz w:val="16"/>
                <w:szCs w:val="16"/>
              </w:rPr>
              <w:t>检疫证号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问题</w:t>
            </w:r>
            <w:r>
              <w:rPr>
                <w:sz w:val="16"/>
                <w:szCs w:val="16"/>
              </w:rPr>
              <w:t>项（μg/kg）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sz w:val="16"/>
                <w:szCs w:val="16"/>
              </w:rPr>
              <w:t>判断要求（μg/kg）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sz w:val="16"/>
                <w:szCs w:val="16"/>
              </w:rPr>
              <w:t>所检项目判定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sz w:val="16"/>
                <w:szCs w:val="16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18</w:t>
            </w:r>
          </w:p>
        </w:tc>
        <w:tc>
          <w:tcPr>
            <w:tcW w:w="1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2021/1/27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猪肉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深圳市润乾置业有限公司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南山区南新路南山肉菜市场综合楼商业01层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南山区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农贸(集贸)市场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6号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19</w:t>
            </w:r>
          </w:p>
        </w:tc>
        <w:tc>
          <w:tcPr>
            <w:tcW w:w="1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2021/1/27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猪肉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深圳市福田农产品批发市场有限公司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深圳市福田区梅林路110号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福田区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农批市场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85号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</w:t>
            </w:r>
          </w:p>
        </w:tc>
        <w:tc>
          <w:tcPr>
            <w:tcW w:w="1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2021/1/27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猪肉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深圳市福田农产品批发市场有限公司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深圳市福田区梅林路110号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福田区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农批市场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84号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21</w:t>
            </w:r>
          </w:p>
        </w:tc>
        <w:tc>
          <w:tcPr>
            <w:tcW w:w="1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2021/1/27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猪肉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深圳市福田农产品批发市场有限公司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深圳市福田区梅林路110号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福田区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农批市场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82号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22</w:t>
            </w:r>
          </w:p>
        </w:tc>
        <w:tc>
          <w:tcPr>
            <w:tcW w:w="1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2021/1/27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猪肉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深圳市福田农产品批发市场有限公司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深圳市福田区梅林路110号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福田区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农批市场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81号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23</w:t>
            </w:r>
          </w:p>
        </w:tc>
        <w:tc>
          <w:tcPr>
            <w:tcW w:w="1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2021/1/27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猪肉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深圳市龙广市场发展有限公司坪山综合市场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深圳市坪山新区坪山街道国泰路1号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坪山区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农批市场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53号档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24</w:t>
            </w:r>
          </w:p>
        </w:tc>
        <w:tc>
          <w:tcPr>
            <w:tcW w:w="1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2021/1/27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猪肉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深圳市龙广市场发展有限公司坪山综合市场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深圳市坪山新区坪山街道国泰路1号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坪山区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农批市场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54号档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25</w:t>
            </w:r>
          </w:p>
        </w:tc>
        <w:tc>
          <w:tcPr>
            <w:tcW w:w="1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2021/1/27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猪肉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深圳市安商茂雄农产品有限公司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龙岗区横岗街道大康路口横岗农贸批发市场商住楼一楼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龙岗区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农批市场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深圳市五丰肉联厂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亚娇猪肉档/44085149226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26</w:t>
            </w:r>
          </w:p>
        </w:tc>
        <w:tc>
          <w:tcPr>
            <w:tcW w:w="1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2021/1/27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猪肉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深圳市安商茂雄农产品有限公司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龙岗区横岗街道大康路口横岗农贸批发市场商住楼一楼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龙岗区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农批市场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深圳市五丰肉联厂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龙德富猪肉档/44085149227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27</w:t>
            </w:r>
          </w:p>
        </w:tc>
        <w:tc>
          <w:tcPr>
            <w:tcW w:w="1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2021/1/27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猪肉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深圳市安商茂雄农产品有限公司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龙岗区横岗街道大康路口横岗农贸批发市场商住楼一楼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龙岗区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农批市场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深圳市五丰肉联厂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彭启安猪肉档/44085149431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28</w:t>
            </w:r>
          </w:p>
        </w:tc>
        <w:tc>
          <w:tcPr>
            <w:tcW w:w="1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2021/1/27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猪肉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深圳市安商茂雄农产品有限公司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龙岗区横岗街道大康路口横岗农贸批发市场商住楼一楼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龙岗区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农批市场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惠州市肉联厂有限公司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杨洪鑫猪肉档/44916025767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29</w:t>
            </w:r>
          </w:p>
        </w:tc>
        <w:tc>
          <w:tcPr>
            <w:tcW w:w="1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2021/1/28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猪肉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深圳华侨城房地产有限公司华侨城综合市场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深圳市南山华侨城西组团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南山区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农贸(集贸)市场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廖小联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</w:t>
            </w:r>
          </w:p>
        </w:tc>
        <w:tc>
          <w:tcPr>
            <w:tcW w:w="1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2021/1/28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猪肉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深圳华侨城房地产有限公司华侨城综合市场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深圳市南山华侨城西组团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南山区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农贸(集贸)市场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方仕波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31</w:t>
            </w:r>
          </w:p>
        </w:tc>
        <w:tc>
          <w:tcPr>
            <w:tcW w:w="1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2021/1/28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猪肉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深圳华侨城房地产有限公司华侨城综合市场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深圳市南山华侨城西组团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南山区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农贸(集贸)市场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赖武国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32</w:t>
            </w:r>
          </w:p>
        </w:tc>
        <w:tc>
          <w:tcPr>
            <w:tcW w:w="1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2021/1/28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猪肉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深圳市三锐洪发市场管理有限公司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葵涌街道围布路29号160第一层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大鹏新区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农贸(集贸)市场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深圳市中龙食品有限公司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18号/44093352440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33</w:t>
            </w:r>
          </w:p>
        </w:tc>
        <w:tc>
          <w:tcPr>
            <w:tcW w:w="1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2021/1/28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猪肉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深圳市三锐洪发市场管理有限公司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葵涌街道围布路29号160第一层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大鹏新区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农贸(集贸)市场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深圳市中龙食品有限公司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59号/44093352441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34</w:t>
            </w:r>
          </w:p>
        </w:tc>
        <w:tc>
          <w:tcPr>
            <w:tcW w:w="1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2021/1/28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猪肉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深圳市龙广市场发展有限公司横岗第一市场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龙岗区横岗街道松柏路83号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龙岗区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农贸(集贸)市场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深圳市五丰肉联厂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骆辉明猪肉档/44085147543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35</w:t>
            </w:r>
          </w:p>
        </w:tc>
        <w:tc>
          <w:tcPr>
            <w:tcW w:w="1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2021/1/28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猪肉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深圳市龙广市场发展有限公司横岗第一市场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龙岗区横岗街道松柏路83号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龙岗区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农贸(集贸)市场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深圳市五丰肉联厂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叶创彬猪肉档/44085147544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sz w:val="16"/>
                <w:szCs w:val="16"/>
              </w:rPr>
              <w:t>序号</w:t>
            </w:r>
          </w:p>
        </w:tc>
        <w:tc>
          <w:tcPr>
            <w:tcW w:w="1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spacing w:line="200" w:lineRule="exact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抽样</w:t>
            </w:r>
          </w:p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sz w:val="16"/>
                <w:szCs w:val="16"/>
              </w:rPr>
              <w:t>日期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spacing w:line="200" w:lineRule="exact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样品</w:t>
            </w:r>
          </w:p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sz w:val="16"/>
                <w:szCs w:val="16"/>
              </w:rPr>
              <w:t>名称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sz w:val="16"/>
                <w:szCs w:val="16"/>
              </w:rPr>
              <w:t>受检单位名称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sz w:val="16"/>
                <w:szCs w:val="16"/>
              </w:rPr>
              <w:t>地址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spacing w:line="200" w:lineRule="exact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抽样</w:t>
            </w:r>
          </w:p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sz w:val="16"/>
                <w:szCs w:val="16"/>
              </w:rPr>
              <w:t>区域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sz w:val="16"/>
                <w:szCs w:val="16"/>
              </w:rPr>
              <w:t>抽样场所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sz w:val="16"/>
                <w:szCs w:val="16"/>
              </w:rPr>
              <w:t>标称产地来源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spacing w:line="200" w:lineRule="exact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抽样地点/</w:t>
            </w:r>
          </w:p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sz w:val="16"/>
                <w:szCs w:val="16"/>
              </w:rPr>
              <w:t>检疫证号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问题</w:t>
            </w:r>
            <w:r>
              <w:rPr>
                <w:sz w:val="16"/>
                <w:szCs w:val="16"/>
              </w:rPr>
              <w:t>项（μg/kg）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sz w:val="16"/>
                <w:szCs w:val="16"/>
              </w:rPr>
              <w:t>判断要求（μg/kg）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sz w:val="16"/>
                <w:szCs w:val="16"/>
              </w:rPr>
              <w:t>所检项目判定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sz w:val="16"/>
                <w:szCs w:val="16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36</w:t>
            </w:r>
          </w:p>
        </w:tc>
        <w:tc>
          <w:tcPr>
            <w:tcW w:w="1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2021/1/28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猪肉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深圳市龙广市场发展有限公司横岗第一市场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龙岗区横岗街道松柏路83号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龙岗区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农贸(集贸)市场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深圳市五丰肉联厂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吴金顺猪肉档/44085147548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37</w:t>
            </w:r>
          </w:p>
        </w:tc>
        <w:tc>
          <w:tcPr>
            <w:tcW w:w="1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2021/1/29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猪肉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深圳市南山农产品批发配送有限公司南山农产品批发市场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南山区中山园路西北环大道北南山农产品批发市场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南山区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农批市场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农牧美益肉业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90号/44086596376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38</w:t>
            </w:r>
          </w:p>
        </w:tc>
        <w:tc>
          <w:tcPr>
            <w:tcW w:w="1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2021/1/29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猪肉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深圳市南山农产品批发配送有限公司南山农产品批发市场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南山区中山园路西北环大道北南山农产品批发市场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南山区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农批市场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深圳市嘉康惠宝肉业有限公司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91号/44104921694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39</w:t>
            </w:r>
          </w:p>
        </w:tc>
        <w:tc>
          <w:tcPr>
            <w:tcW w:w="1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2021/1/29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猪肉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深圳市南山农产品批发配送有限公司南山农产品批发市场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南山区中山园路西北环大道北南山农产品批发市场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南山区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农批市场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马振腾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40</w:t>
            </w:r>
          </w:p>
        </w:tc>
        <w:tc>
          <w:tcPr>
            <w:tcW w:w="1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2021/1/29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猪肉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深圳市南山农产品批发配送有限公司南山农产品批发市场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南山区中山园路西北环大道北南山农产品批发市场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南山区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农批市场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深圳市嘉康惠宝肉业有限公司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93号/44104921863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41</w:t>
            </w:r>
          </w:p>
        </w:tc>
        <w:tc>
          <w:tcPr>
            <w:tcW w:w="1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2021/1/29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猪肉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深圳市龙广市场发展有限公司大鹏新市场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大鹏街道鹏王母社区王母第一工业区5号(大鹏新市场)101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大鹏新区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农贸(集贸)市场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62号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42</w:t>
            </w:r>
          </w:p>
        </w:tc>
        <w:tc>
          <w:tcPr>
            <w:tcW w:w="1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2021/1/29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猪肉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深圳市龙广市场发展有限公司大鹏新市场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大鹏街道鹏王母社区王母第一工业区5号(大鹏新市场)101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大鹏新区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农贸(集贸)市场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61号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43</w:t>
            </w:r>
          </w:p>
        </w:tc>
        <w:tc>
          <w:tcPr>
            <w:tcW w:w="1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2021/1/29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猪肉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深圳市龙广市场发展有限公司大鹏新市场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大鹏街道鹏王母社区王母第一工业区5号(大鹏新市场)101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大鹏新区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农贸(集贸)市场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64号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bookmarkEnd w:id="3"/>
    </w:tbl>
    <w:p>
      <w:pPr>
        <w:spacing w:line="320" w:lineRule="exact"/>
        <w:jc w:val="center"/>
        <w:rPr>
          <w:rFonts w:ascii="仿宋_GB2312" w:hAnsi="宋体" w:eastAsia="仿宋_GB2312"/>
          <w:sz w:val="32"/>
          <w:szCs w:val="32"/>
        </w:rPr>
      </w:pPr>
    </w:p>
    <w:p>
      <w:pPr>
        <w:spacing w:line="320" w:lineRule="exact"/>
        <w:jc w:val="center"/>
        <w:rPr>
          <w:rFonts w:ascii="仿宋_GB2312" w:hAnsi="宋体" w:eastAsia="仿宋_GB2312"/>
          <w:sz w:val="32"/>
          <w:szCs w:val="32"/>
        </w:rPr>
      </w:pPr>
    </w:p>
    <w:p>
      <w:pPr>
        <w:spacing w:line="320" w:lineRule="exact"/>
        <w:jc w:val="center"/>
        <w:rPr>
          <w:rFonts w:ascii="仿宋_GB2312" w:hAnsi="宋体" w:eastAsia="仿宋_GB2312"/>
          <w:sz w:val="32"/>
          <w:szCs w:val="32"/>
        </w:rPr>
      </w:pPr>
    </w:p>
    <w:p>
      <w:pPr>
        <w:spacing w:line="320" w:lineRule="exact"/>
        <w:jc w:val="center"/>
        <w:rPr>
          <w:rFonts w:ascii="仿宋_GB2312" w:hAnsi="宋体" w:eastAsia="仿宋_GB2312"/>
          <w:sz w:val="32"/>
          <w:szCs w:val="32"/>
        </w:rPr>
      </w:pPr>
    </w:p>
    <w:p>
      <w:pPr>
        <w:spacing w:line="320" w:lineRule="exact"/>
        <w:jc w:val="center"/>
        <w:rPr>
          <w:rFonts w:ascii="仿宋_GB2312" w:hAnsi="宋体" w:eastAsia="仿宋_GB2312"/>
          <w:sz w:val="32"/>
          <w:szCs w:val="32"/>
        </w:rPr>
      </w:pPr>
    </w:p>
    <w:p>
      <w:pPr>
        <w:spacing w:line="320" w:lineRule="exact"/>
        <w:jc w:val="center"/>
        <w:rPr>
          <w:rFonts w:ascii="仿宋_GB2312" w:hAnsi="宋体" w:eastAsia="仿宋_GB2312"/>
          <w:sz w:val="32"/>
          <w:szCs w:val="32"/>
        </w:rPr>
      </w:pPr>
    </w:p>
    <w:p>
      <w:pPr>
        <w:spacing w:line="320" w:lineRule="exact"/>
        <w:jc w:val="center"/>
        <w:rPr>
          <w:rFonts w:ascii="仿宋_GB2312" w:hAnsi="宋体" w:eastAsia="仿宋_GB2312"/>
          <w:sz w:val="32"/>
          <w:szCs w:val="32"/>
        </w:rPr>
      </w:pPr>
    </w:p>
    <w:p>
      <w:pPr>
        <w:spacing w:line="320" w:lineRule="exact"/>
        <w:jc w:val="center"/>
        <w:rPr>
          <w:rFonts w:ascii="仿宋_GB2312" w:hAnsi="宋体" w:eastAsia="仿宋_GB2312"/>
          <w:sz w:val="32"/>
          <w:szCs w:val="32"/>
        </w:rPr>
      </w:pPr>
    </w:p>
    <w:p>
      <w:pPr>
        <w:spacing w:line="320" w:lineRule="exact"/>
        <w:jc w:val="center"/>
        <w:rPr>
          <w:rFonts w:ascii="仿宋_GB2312" w:hAnsi="宋体" w:eastAsia="仿宋_GB2312"/>
          <w:sz w:val="32"/>
          <w:szCs w:val="32"/>
        </w:rPr>
      </w:pPr>
    </w:p>
    <w:p>
      <w:pPr>
        <w:spacing w:line="320" w:lineRule="exact"/>
        <w:jc w:val="center"/>
        <w:rPr>
          <w:rFonts w:ascii="仿宋_GB2312" w:hAnsi="宋体" w:eastAsia="仿宋_GB2312"/>
          <w:sz w:val="32"/>
          <w:szCs w:val="32"/>
        </w:rPr>
      </w:pPr>
    </w:p>
    <w:p>
      <w:pPr>
        <w:spacing w:line="320" w:lineRule="exact"/>
        <w:jc w:val="center"/>
        <w:rPr>
          <w:rFonts w:ascii="仿宋_GB2312" w:hAnsi="宋体" w:eastAsia="仿宋_GB2312"/>
          <w:sz w:val="32"/>
          <w:szCs w:val="32"/>
        </w:rPr>
      </w:pPr>
    </w:p>
    <w:p>
      <w:pPr>
        <w:spacing w:line="320" w:lineRule="exact"/>
        <w:jc w:val="center"/>
        <w:rPr>
          <w:rFonts w:hint="eastAsia" w:ascii="仿宋_GB2312" w:hAnsi="宋体" w:eastAsia="仿宋_GB2312"/>
          <w:sz w:val="32"/>
          <w:szCs w:val="32"/>
        </w:rPr>
      </w:pPr>
    </w:p>
    <w:p>
      <w:pPr>
        <w:spacing w:line="320" w:lineRule="exact"/>
        <w:jc w:val="center"/>
        <w:rPr>
          <w:rFonts w:ascii="仿宋_GB2312" w:hAnsi="宋体" w:eastAsia="仿宋_GB2312"/>
          <w:sz w:val="32"/>
          <w:szCs w:val="32"/>
        </w:rPr>
      </w:pPr>
    </w:p>
    <w:p>
      <w:pPr>
        <w:spacing w:line="320" w:lineRule="exact"/>
        <w:jc w:val="center"/>
        <w:rPr>
          <w:rFonts w:ascii="仿宋_GB2312" w:hAnsi="宋体" w:eastAsia="仿宋_GB2312"/>
          <w:sz w:val="32"/>
          <w:szCs w:val="32"/>
        </w:rPr>
      </w:pPr>
    </w:p>
    <w:p>
      <w:pPr>
        <w:spacing w:line="320" w:lineRule="exact"/>
        <w:jc w:val="center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表3 各监测位点蔬菜质量安全例行监测情况表</w:t>
      </w:r>
    </w:p>
    <w:tbl>
      <w:tblPr>
        <w:tblStyle w:val="4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shd w:val="clear" w:color="auto" w:fill="FFFFFF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6"/>
        <w:gridCol w:w="1096"/>
        <w:gridCol w:w="1062"/>
        <w:gridCol w:w="2410"/>
        <w:gridCol w:w="2552"/>
        <w:gridCol w:w="708"/>
        <w:gridCol w:w="993"/>
        <w:gridCol w:w="1559"/>
        <w:gridCol w:w="1134"/>
        <w:gridCol w:w="1843"/>
        <w:gridCol w:w="850"/>
        <w:gridCol w:w="709"/>
        <w:gridCol w:w="51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exac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序号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抽样</w:t>
            </w:r>
          </w:p>
          <w:p>
            <w:pPr>
              <w:spacing w:line="240" w:lineRule="exact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日期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样品</w:t>
            </w:r>
          </w:p>
          <w:p>
            <w:pPr>
              <w:spacing w:line="240" w:lineRule="exact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名称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受检单位名称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地址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抽样区域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抽样场所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标称产地来源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抽样地点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问题</w:t>
            </w:r>
            <w:r>
              <w:rPr>
                <w:color w:val="000000"/>
                <w:sz w:val="16"/>
                <w:szCs w:val="16"/>
              </w:rPr>
              <w:t>项(mg/kg)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判断要求(mg/kg)</w:t>
            </w:r>
          </w:p>
        </w:tc>
        <w:tc>
          <w:tcPr>
            <w:tcW w:w="709" w:type="dxa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所检项目判定</w:t>
            </w:r>
          </w:p>
        </w:tc>
        <w:tc>
          <w:tcPr>
            <w:tcW w:w="511" w:type="dxa"/>
            <w:tcBorders>
              <w:bottom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2021/1/25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萝卜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深圳市坪环实业有限公司坪环市场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深圳市坪山新区坪山马峦路(自来水公司对面)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坪山区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农贸(集贸)市场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E-68号档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噻虫嗪1.02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rFonts w:ascii="宋体" w:hAnsi="宋体"/>
                <w:color w:val="000000"/>
                <w:sz w:val="16"/>
                <w:szCs w:val="16"/>
              </w:rPr>
              <w:t>≤</w:t>
            </w:r>
            <w:r>
              <w:rPr>
                <w:color w:val="000000"/>
                <w:sz w:val="16"/>
                <w:szCs w:val="16"/>
              </w:rPr>
              <w:t>0.3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问题样品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2021/1/27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胡萝卜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深圳市福田农产品批发市场有限公司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深圳市福田区梅林路110号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福田区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农批市场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172-173号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甲拌磷(包括甲拌磷亚砜、甲拌磷砜)0.32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≤0.01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问题样品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2021/1/27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食荚豌豆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深圳市龙广市场发展有限公司坪山综合市场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深圳市坪山新区坪山街道国泰路1号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坪山区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农批市场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吴春芽菜档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多菌灵0.053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≤0.02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问题样品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2021/1/28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食荚豌豆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深圳市龙广市场发展有限公司横岗第一市场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龙岗区横岗街道松柏路83号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龙岗区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农贸(集贸)市场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罗启苑蔬菜店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甲氨基阿维菌素苯甲酸盐0.052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≤0.015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问题样品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2021/1/28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萝卜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深圳市龙广市场发展有限公司横岗第一市场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龙岗区横岗街道松柏路83号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龙岗区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农贸(集贸)市场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林莹滨蔬菜店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甲拌磷(包括甲拌磷亚砜、甲拌磷砜)0.085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≤0.01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问题样品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2021/1/29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豇豆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深圳市南山农产品批发配送有限公司南山农产品批发市场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南山区中山园路西北环大道北南山农产品批发市场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南山区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农批市场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A20号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噻虫嗪2.29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≤0.3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问题样品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2021/1/29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食荚豌豆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深圳市南山农产品批发配送有限公司南山农产品批发市场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南山区中山园路西北环大道北南山农产品批发市场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南山区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农批市场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卓海华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甲氨基阿维菌素苯甲酸盐0.044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≤0.015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问题样品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2021/1/25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菠菜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深圳市公明新城农贸市场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公明办事处南环路段深圳市现代农业产品流通中心一层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光明区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农贸(集贸)市场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C37号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2021/1/25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叶芥菜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深圳市公明新城农贸市场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公明办事处南环路段深圳市现代农业产品流通中心一层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光明区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农贸(集贸)市场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C37号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2021/1/25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茼蒿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深圳市公明新城农贸市场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公明办事处南环路段深圳市现代农业产品流通中心一层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光明区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农贸(集贸)市场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C63号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11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2021/1/25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番茄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深圳市公明新城农贸市场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公明办事处南环路段深圳市现代农业产品流通中心一层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光明区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农贸(集贸)市场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C63号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12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2021/1/25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菜薹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深圳市塘尾物业管理有限公司塘尾肉菜市场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深圳市宝安区福海街道塘尾社区塘尾迎春路4号108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宝安区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农贸(集贸)市场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梁郁波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13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2021/1/25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萝卜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深圳市塘尾物业管理有限公司塘尾肉菜市场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深圳市宝安区福海街道塘尾社区塘尾迎春路4号108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宝安区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农贸(集贸)市场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梁郁波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14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2021/1/25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姜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深圳市塘尾物业管理有限公司塘尾肉菜市场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深圳市宝安区福海街道塘尾社区塘尾迎春路4号108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宝安区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农贸(集贸)市场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罗嘉森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15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2021/1/25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豆瓣菜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深圳市塘尾物业管理有限公司塘尾肉菜市场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深圳市宝安区福海街道塘尾社区塘尾迎春路4号108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宝安区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农贸(集贸)市场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罗嘉森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16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2021/1/25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食荚豌豆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深圳市塘尾物业管理有限公司塘尾肉菜市场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深圳市宝安区福海街道塘尾社区塘尾迎春路4号108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宝安区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农贸(集贸)市场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张喜云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17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2021/1/25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番茄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深圳市塘尾物业管理有限公司塘尾肉菜市场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深圳市宝安区福海街道塘尾社区塘尾迎春路4号108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宝安区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农贸(集贸)市场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张喜云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序号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抽样</w:t>
            </w:r>
          </w:p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日期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样品</w:t>
            </w:r>
          </w:p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名称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受检单位名称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地址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抽样区域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抽样场所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标称产地来源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抽样地点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问题</w:t>
            </w:r>
            <w:r>
              <w:rPr>
                <w:color w:val="000000"/>
                <w:sz w:val="16"/>
                <w:szCs w:val="16"/>
              </w:rPr>
              <w:t>项(mg/kg)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判断要求(mg/kg)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所检项目判定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18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2021/1/25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菜薹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华润万家有限公司龙岗店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龙岗区龙翔大道龙岗世贸中心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龙岗区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商场超市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深圳市金丰福源农业发展有限公司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19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2021/1/25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油麦菜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华润万家有限公司龙岗店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龙岗区龙翔大道龙岗世贸中心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龙岗区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商场超市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2021/1/25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洋葱(红洋葱)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华润万家有限公司龙岗店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龙岗区龙翔大道龙岗世贸中心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龙岗区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商场超市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深圳市宏兴进出口有限公司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21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2021/1/25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叶用莴苣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华润万家有限公司龙岗店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龙岗区龙翔大道龙岗世贸中心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龙岗区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商场超市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22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2021/1/25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普通白菜(小油菜)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华润万家有限公司龙岗店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龙岗区龙翔大道龙岗世贸中心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龙岗区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商场超市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23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2021/1/25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芥蓝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华润万家有限公司龙岗店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龙岗区龙翔大道龙岗世贸中心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龙岗区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商场超市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24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2021/1/25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大白菜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华润万家有限公司龙岗店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龙岗区龙翔大道龙岗世贸中心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龙岗区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商场超市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25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2021/1/25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黄瓜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华润万家有限公司龙岗店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龙岗区龙翔大道龙岗世贸中心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龙岗区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商场超市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深圳市金丰福源农业发展有限公司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26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2021/1/25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黄瓜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深圳市坪环实业有限公司坪环市场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深圳市坪山新区坪山马峦路(自来水公司对面)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坪山区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农贸(集贸)市场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E-68号档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27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2021/1/25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油麦菜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深圳市坪环实业有限公司坪环市场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深圳市坪山新区坪山马峦路(自来水公司对面)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坪山区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农贸(集贸)市场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E-77号档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28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2021/1/25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菜薹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深圳市坪环实业有限公司坪环市场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深圳市坪山新区坪山马峦路(自来水公司对面)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坪山区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农贸(集贸)市场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E-77号档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29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2021/1/26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大白菜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深圳市新安上合股份合作公司上川市场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深圳市宝安区宝城31区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宝安区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农贸(集贸)市场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D38号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2021/1/26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茎用莴苣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深圳市新安上合股份合作公司上川市场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深圳市宝安区宝城31区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宝安区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农贸(集贸)市场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D38号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31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2021/1/26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韭菜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深圳市新安上合股份合作公司上川市场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深圳市宝安区宝城31区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宝安区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农贸(集贸)市场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黄华威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32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2021/1/26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茄子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深圳市新安上合股份合作公司上川市场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深圳市宝安区宝城31区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宝安区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农贸(集贸)市场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黄华威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33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2021/1/26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马铃薯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深圳市新安上合股份合作公司上川市场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深圳市宝安区宝城31区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宝安区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农贸(集贸)市场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D37号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34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2021/1/26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菠菜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深圳市田头实业有限公司田头市场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深圳市坪山区石井街道田头社区金田路253号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坪山区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农贸(集贸)市场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25-26号档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35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2021/1/26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番茄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深圳市田头实业有限公司田头市场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深圳市坪山区石井街道田头社区金田路253号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坪山区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农贸(集贸)市场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25-26号档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序号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抽样</w:t>
            </w:r>
          </w:p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日期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样品</w:t>
            </w:r>
          </w:p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名称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受检单位名称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地址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抽样区域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抽样场所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标称产地来源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抽样地点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问题</w:t>
            </w:r>
            <w:r>
              <w:rPr>
                <w:color w:val="000000"/>
                <w:sz w:val="16"/>
                <w:szCs w:val="16"/>
              </w:rPr>
              <w:t>项(mg/kg)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判断要求(mg/kg)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所检项目判定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36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2021/1/26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豇豆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深圳市田头实业有限公司田头市场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深圳市坪山区石井街道田头社区金田路253号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坪山区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农贸(集贸)市场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17-18号档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37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2021/1/26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普通白菜(小白菜)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深圳市田头实业有限公司田头市场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深圳市坪山区石井街道田头社区金田路253号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坪山区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农贸(集贸)市场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17-18号档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38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2021/1/26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食荚豌豆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深圳市龙广市场发展有限公司平湖市场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龙岗区平湖街道守珍街裕和北街工商所右侧27号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龙岗区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农贸(集贸)市场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再贤蔬菜档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39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2021/1/26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青花菜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深圳市龙广市场发展有限公司平湖市场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龙岗区平湖街道守珍街裕和北街工商所右侧27号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龙岗区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农贸(集贸)市场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再贤蔬菜档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40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2021/1/26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茎用莴苣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深圳市龙广市场发展有限公司平湖市场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龙岗区平湖街道守珍街裕和北街工商所右侧27号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龙岗区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农贸(集贸)市场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再贤蔬菜档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41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2021/1/26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苦瓜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深圳市龙广市场发展有限公司平湖市场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龙岗区平湖街道守珍街裕和北街工商所右侧27号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龙岗区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农贸(集贸)市场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黄子音蔬菜档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42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2021/1/26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青蒜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深圳市龙广市场发展有限公司平湖市场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龙岗区平湖街道守珍街裕和北街工商所右侧27号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龙岗区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农贸(集贸)市场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黄子音蔬菜档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43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2021/1/26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豆瓣菜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深圳市龙广市场发展有限公司平湖市场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龙岗区平湖街道守珍街裕和北街工商所右侧27号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龙岗区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农贸(集贸)市场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黄子音蔬菜档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44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2021/1/26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菠菜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深圳市龙广市场发展有限公司平湖市场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龙岗区平湖街道守珍街裕和北街工商所右侧27号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龙岗区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农贸(集贸)市场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欣水英蔬菜档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45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2021/1/27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菜薹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深圳市润乾置业有限公司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南山区南新路南山肉菜市场综合楼商业01层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南山区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农贸(集贸)市场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81号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46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2021/1/27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菠菜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深圳市润乾置业有限公司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南山区南新路南山肉菜市场综合楼商业01层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南山区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农贸(集贸)市场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81号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47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2021/1/27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食荚豌豆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深圳市润乾置业有限公司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南山区南新路南山肉菜市场综合楼商业01层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南山区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农贸(集贸)市场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49号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48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2021/1/27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大白菜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深圳市润乾置业有限公司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南山区南新路南山肉菜市场综合楼商业01层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南山区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农贸(集贸)市场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49号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49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2021/1/27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洋葱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深圳市润乾置业有限公司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南山区南新路南山肉菜市场综合楼商业01层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南山区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农贸(集贸)市场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52号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2021/1/27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辣椒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深圳市福田农产品批发市场有限公司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深圳市福田区梅林路110号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福田区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农批市场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172-173号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51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2021/1/27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菜薹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深圳市福田农产品批发市场有限公司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深圳市福田区梅林路110号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福田区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农批市场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175号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52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2021/1/27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大白菜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深圳市福田农产品批发市场有限公司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深圳市福田区梅林路110号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福田区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农批市场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175号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53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2021/1/27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叶用莴苣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深圳市龙广市场发展有限公司坪山综合市场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深圳市坪山新区坪山街道国泰路1号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坪山区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农批市场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吴春芽菜档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序号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抽样</w:t>
            </w:r>
          </w:p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日期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样品</w:t>
            </w:r>
          </w:p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名称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受检单位名称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地址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抽样区域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抽样场所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标称产地来源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抽样地点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问题</w:t>
            </w:r>
            <w:r>
              <w:rPr>
                <w:color w:val="000000"/>
                <w:sz w:val="16"/>
                <w:szCs w:val="16"/>
              </w:rPr>
              <w:t>项(mg/kg)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判断要求(mg/kg)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所检项目判定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54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2021/1/27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甜椒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深圳市龙广市场发展有限公司坪山综合市场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深圳市坪山新区坪山街道国泰路1号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坪山区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农批市场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吴春芽菜档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55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2021/1/27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苦瓜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深圳市龙广市场发展有限公司坪山综合市场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深圳市坪山新区坪山街道国泰路1号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坪山区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农批市场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葛承美菜档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56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2021/1/27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莲藕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深圳市龙广市场发展有限公司坪山综合市场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深圳市坪山新区坪山街道国泰路1号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坪山区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农批市场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葛承美菜档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57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2021/1/27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豆瓣菜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深圳市安商茂雄农产品有限公司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龙岗区横岗街道大康路口横岗农贸批发市场商住楼一楼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龙岗区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农批市场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正佳蔬菜批发行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58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2021/1/27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菜豆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深圳市安商茂雄农产品有限公司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龙岗区横岗街道大康路口横岗农贸批发市场商住楼一楼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龙岗区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农批市场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正佳蔬菜批发行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59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2021/1/27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茄子(青茄子)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深圳市安商茂雄农产品有限公司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龙岗区横岗街道大康路口横岗农贸批发市场商住楼一楼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龙岗区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农批市场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正佳蔬菜批发行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60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2021/1/27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茼蒿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深圳市安商茂雄农产品有限公司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龙岗区横岗街道大康路口横岗农贸批发市场商住楼一楼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龙岗区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农批市场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绿源蔬菜批发行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61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2021/1/27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韭菜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深圳市安商茂雄农产品有限公司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龙岗区横岗街道大康路口横岗农贸批发市场商住楼一楼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龙岗区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农批市场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绿源蔬菜批发行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62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2021/1/27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普通白菜(小白菜)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深圳市安商茂雄农产品有限公司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龙岗区横岗街道大康路口横岗农贸批发市场商住楼一楼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龙岗区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农批市场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绿源蔬菜批发行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63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2021/1/27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黄豆芽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深圳市安商茂雄农产品有限公司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龙岗区横岗街道大康路口横岗农贸批发市场商住楼一楼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龙岗区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农批市场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微锋蔬菜行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64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2021/1/27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叶芥菜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深圳市安商茂雄农产品有限公司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龙岗区横岗街道大康路口横岗农贸批发市场商住楼一楼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龙岗区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农批市场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天天鲜蔬菜档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65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2021/1/28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黄瓜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深圳华侨城房地产有限公司华侨城综合市场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深圳市南山华侨城西组团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南山区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农贸(集贸)市场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杨原邦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66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2021/1/28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叶芥菜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深圳华侨城房地产有限公司华侨城综合市场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深圳市南山华侨城西组团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南山区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农贸(集贸)市场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杨原邦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67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2021/1/28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胡萝卜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深圳华侨城房地产有限公司华侨城综合市场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深圳市南山华侨城西组团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南山区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农贸(集贸)市场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黄水填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68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2021/1/28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结球甘蓝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深圳华侨城房地产有限公司华侨城综合市场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深圳市南山华侨城西组团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南山区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农贸(集贸)市场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黄水填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69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2021/1/28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线瓜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深圳市三锐洪发市场管理有限公司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葵涌街道围布路29号160第一层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大鹏新区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农贸(集贸)市场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4号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70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2021/1/28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莲藕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深圳市三锐洪发市场管理有限公司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葵涌街道围布路29号160第一层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大鹏新区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农贸(集贸)市场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4号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71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2021/1/28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大叶茼蒿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深圳市三锐洪发市场管理有限公司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葵涌街道围布路29号160第一层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大鹏新区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农贸(集贸)市场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4号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序号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抽样</w:t>
            </w:r>
          </w:p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日期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样品</w:t>
            </w:r>
          </w:p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名称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受检单位名称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地址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抽样区域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抽样场所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标称产地来源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抽样地点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问题</w:t>
            </w:r>
            <w:r>
              <w:rPr>
                <w:color w:val="000000"/>
                <w:sz w:val="16"/>
                <w:szCs w:val="16"/>
              </w:rPr>
              <w:t>项(mg/kg)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判断要求(mg/kg)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所检项目判定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72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2021/1/28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菜薹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深圳市三锐洪发市场管理有限公司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葵涌街道围布路29号160第一层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大鹏新区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农贸(集贸)市场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3号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73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2021/1/28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叶用莴苣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深圳市三锐洪发市场管理有限公司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葵涌街道围布路29号160第一层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大鹏新区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农贸(集贸)市场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3号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74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2021/1/28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普通白菜(小白菜)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深圳市龙广市场发展有限公司横岗第一市场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龙岗区横岗街道松柏路83号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龙岗区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农贸(集贸)市场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罗启苑蔬菜店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75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2021/1/28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普通白菜(小白菜)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深圳市龙广市场发展有限公司横岗第一市场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龙岗区横岗街道松柏路83号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龙岗区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农贸(集贸)市场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林世明蔬菜店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76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2021/1/28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豇豆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深圳市龙广市场发展有限公司横岗第一市场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龙岗区横岗街道松柏路83号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龙岗区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农贸(集贸)市场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林世明蔬菜店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77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2021/1/28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黄瓜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深圳市龙广市场发展有限公司横岗第一市场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龙岗区横岗街道松柏路83号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龙岗区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农贸(集贸)市场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林莹滨蔬菜店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78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2021/1/29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大白菜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深圳市南山农产品批发配送有限公司南山农产品批发市场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南山区中山园路西北环大道北南山农产品批发市场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南山区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农批市场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A20号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79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2021/1/29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花椰菜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深圳市南山农产品批发配送有限公司南山农产品批发市场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南山区中山园路西北环大道北南山农产品批发市场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南山区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农批市场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卓海华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80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2021/1/29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葱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深圳市龙广市场发展有限公司大鹏新市场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大鹏街道鹏王母社区王母第一工业区5号(大鹏新市场)101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大鹏新区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农贸(集贸)市场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11-12号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81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2021/1/29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普通白菜(小白菜)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深圳市龙广市场发展有限公司大鹏新市场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大鹏街道鹏王母社区王母第一工业区5号(大鹏新市场)101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大鹏新区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农贸(集贸)市场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11-12号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82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2021/1/29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菜薹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深圳市龙广市场发展有限公司大鹏新市场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大鹏街道鹏王母社区王母第一工业区5号(大鹏新市场)101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大鹏新区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农贸(集贸)市场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11-12号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83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2021/1/29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大叶茼蒿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深圳市龙广市场发展有限公司大鹏新市场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大鹏街道鹏王母社区王母第一工业区5号(大鹏新市场)101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大鹏新区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农贸(集贸)市场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27-28号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84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2021/1/29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花椰菜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深圳市龙广市场发展有限公司大鹏新市场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大鹏街道鹏王母社区王母第一工业区5号(大鹏新市场)101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大鹏新区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农贸(集贸)市场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27-28号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</w:tbl>
    <w:p>
      <w:pPr>
        <w:tabs>
          <w:tab w:val="left" w:pos="2508"/>
        </w:tabs>
        <w:rPr>
          <w:rFonts w:hint="eastAsia" w:ascii="仿宋_GB2312" w:hAnsi="仿宋" w:eastAsia="仿宋_GB2312"/>
          <w:sz w:val="32"/>
          <w:szCs w:val="32"/>
        </w:rPr>
        <w:sectPr>
          <w:pgSz w:w="16838" w:h="11906" w:orient="landscape"/>
          <w:pgMar w:top="1418" w:right="1440" w:bottom="1418" w:left="1440" w:header="851" w:footer="992" w:gutter="0"/>
          <w:cols w:space="720" w:num="1"/>
          <w:docGrid w:linePitch="312" w:charSpace="0"/>
        </w:sectPr>
      </w:pPr>
    </w:p>
    <w:p>
      <w:pPr>
        <w:jc w:val="center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表4   监测项目和检测依据</w:t>
      </w:r>
    </w:p>
    <w:p>
      <w:pPr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 xml:space="preserve"> </w:t>
      </w:r>
    </w:p>
    <w:tbl>
      <w:tblPr>
        <w:tblStyle w:val="4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4"/>
        <w:gridCol w:w="4548"/>
        <w:gridCol w:w="567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8"/>
                <w:szCs w:val="28"/>
              </w:rPr>
              <w:t>名称</w:t>
            </w:r>
          </w:p>
        </w:tc>
        <w:tc>
          <w:tcPr>
            <w:tcW w:w="4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8"/>
                <w:szCs w:val="28"/>
              </w:rPr>
              <w:t>监测项目</w:t>
            </w:r>
          </w:p>
        </w:tc>
        <w:tc>
          <w:tcPr>
            <w:tcW w:w="5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8"/>
                <w:szCs w:val="28"/>
              </w:rPr>
              <w:t>检测依据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8" w:hRule="atLeast"/>
          <w:jc w:val="center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 w:cs="宋体"/>
                <w:sz w:val="24"/>
              </w:rPr>
            </w:pPr>
            <w:r>
              <w:rPr>
                <w:rFonts w:hint="eastAsia" w:ascii="仿宋_GB2312" w:eastAsia="仿宋_GB2312" w:cs="宋体"/>
                <w:sz w:val="24"/>
              </w:rPr>
              <w:t>蔬菜</w:t>
            </w:r>
          </w:p>
        </w:tc>
        <w:tc>
          <w:tcPr>
            <w:tcW w:w="4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8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甲胺磷、氧化乐果、甲拌磷（包括甲拌磷砜、甲拌磷亚砜）、对硫磷、甲基对硫磷、甲基异柳磷、水胺硫磷、乐果、敌敌畏、毒死蜱、乙酰甲胺磷、三唑磷、丙溴磷、杀螟硫磷、二嗪磷、马拉硫磷、亚胺硫磷、伏杀硫磷、辛硫磷、六六六、氯氰菊酯、氰戊菊酯、甲氰菊酯、氯氟氰菊酯、氟氯氰菊酯、溴氰菊酯、联苯菊酯、氟胺氰菊酯、氟氰戊菊酯、三唑酮、百菌清、异菌脲、涕灭威（包括涕灭威砜、涕灭威亚砜）、灭多威、克百威（包括3-羟基克百威）、甲萘威、三氯杀螨醇、腐霉利、五氯硝基苯、乙烯菌核利、氟虫腈、啶虫脒、哒螨灵、苯醚甲环唑、嘧霉胺、阿维菌素、除虫脲、灭幼脲、多菌灵、吡虫啉、甲氨基阿维菌素苯甲酸盐、烯酰吗啉、虫螨腈、嘧菌酯、二甲戊乐灵、噻虫嗪、氟啶脲、甲霜灵、多效唑、氯菊酯、丙环唑、虫酰肼、吡唑醚菌酯、霜霉威、醚菊酯等65种农药残留。</w:t>
            </w:r>
          </w:p>
        </w:tc>
        <w:tc>
          <w:tcPr>
            <w:tcW w:w="5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2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NY/T761、GB23200.8、</w:t>
            </w:r>
          </w:p>
          <w:p>
            <w:pPr>
              <w:spacing w:line="42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GB/T5009.144、GB/T5009.147、</w:t>
            </w:r>
          </w:p>
          <w:p>
            <w:pPr>
              <w:spacing w:line="42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GB/T5009.135、GB/T20769、</w:t>
            </w:r>
          </w:p>
          <w:p>
            <w:pPr>
              <w:spacing w:line="42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SN/T1982、GB23200.20、</w:t>
            </w:r>
          </w:p>
          <w:p>
            <w:pPr>
              <w:spacing w:line="42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GB23200.34、SN/T2441、</w:t>
            </w:r>
          </w:p>
          <w:p>
            <w:pPr>
              <w:spacing w:line="42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GB23200.113、GB/T5009.136、</w:t>
            </w:r>
          </w:p>
          <w:p>
            <w:pPr>
              <w:spacing w:line="42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NY/T1453、GB/T5009.103、</w:t>
            </w:r>
          </w:p>
          <w:p>
            <w:pPr>
              <w:spacing w:line="42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GB/T5009.19、Y/T1379</w:t>
            </w:r>
          </w:p>
          <w:p>
            <w:pPr>
              <w:spacing w:line="42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GB/T5009.20、B/T5009.131</w:t>
            </w:r>
          </w:p>
          <w:p>
            <w:pPr>
              <w:spacing w:line="42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GB/T5009.102、GB/T5009.146</w:t>
            </w:r>
          </w:p>
          <w:p>
            <w:pPr>
              <w:spacing w:line="42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GB/T5009.105、N/T2151</w:t>
            </w:r>
          </w:p>
          <w:p>
            <w:pPr>
              <w:spacing w:line="42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T/SATA009-2019、GB23200.19等，所有检测方法均为最新有效版本对于初检样品中甲基异柳磷、百菌清参照GB 23200.8、GB 23200.113标准方法检测，乙酰甲胺磷、阿维菌素、除虫脲、嘧菌酯、三羟基克百威、涕灭威和涕灭威亚砜、氯吡脲参照GB/T 20769标准方法检测，初检结果超过限量值时，再检采用 GB2763中规定的方法检测。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  <w:jc w:val="center"/>
        </w:trPr>
        <w:tc>
          <w:tcPr>
            <w:tcW w:w="8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猪肉产品</w:t>
            </w:r>
          </w:p>
        </w:tc>
        <w:tc>
          <w:tcPr>
            <w:tcW w:w="454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仿宋_GB2312" w:hAnsi="宋体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bCs/>
                <w:sz w:val="24"/>
              </w:rPr>
              <w:t>β-受体激动剂类药物（克伦特罗、莱克多巴胺、沙丁胺醇）</w:t>
            </w:r>
          </w:p>
        </w:tc>
        <w:tc>
          <w:tcPr>
            <w:tcW w:w="567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bCs/>
                <w:sz w:val="24"/>
              </w:rPr>
              <w:t>SZTT/SATA 03—2017《动物源性食品中多种药物（8 种 β-受体激动剂、18 种磺胺类药物、14 种喹诺酮类药物）残留量的测定 液相色谱—串联质谱法 》、农业部1025号公告-18-2008 《动物源性食品中β-受体激动剂残留检测液相色谱－串联质谱法》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3" w:hRule="atLeast"/>
          <w:jc w:val="center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454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bCs/>
                <w:sz w:val="24"/>
              </w:rPr>
              <w:t>金刚烷胺</w:t>
            </w:r>
          </w:p>
        </w:tc>
        <w:tc>
          <w:tcPr>
            <w:tcW w:w="567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bCs/>
                <w:sz w:val="24"/>
              </w:rPr>
              <w:t>农质发〔2012〕13号 《动物源性食品中金刚烷胺残留量的测定 液相色谱串联质谱法》</w:t>
            </w:r>
          </w:p>
        </w:tc>
      </w:tr>
    </w:tbl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left="360" w:right="160"/>
      <w:jc w:val="right"/>
    </w:pPr>
    <w:r>
      <w:rPr>
        <w:rFonts w:hint="eastAsia"/>
        <w:sz w:val="32"/>
        <w:szCs w:val="32"/>
      </w:rPr>
      <w:t xml:space="preserve">— </w:t>
    </w:r>
    <w:r>
      <w:rPr>
        <w:sz w:val="32"/>
        <w:szCs w:val="32"/>
      </w:rPr>
      <w:fldChar w:fldCharType="begin"/>
    </w:r>
    <w:r>
      <w:rPr>
        <w:sz w:val="32"/>
        <w:szCs w:val="32"/>
      </w:rPr>
      <w:instrText xml:space="preserve"> PAGE   \* MERGEFORMAT </w:instrText>
    </w:r>
    <w:r>
      <w:rPr>
        <w:sz w:val="32"/>
        <w:szCs w:val="32"/>
      </w:rPr>
      <w:fldChar w:fldCharType="separate"/>
    </w:r>
    <w:r>
      <w:rPr>
        <w:sz w:val="32"/>
        <w:szCs w:val="32"/>
        <w:lang w:val="zh-CN"/>
      </w:rPr>
      <w:t>1</w:t>
    </w:r>
    <w:r>
      <w:rPr>
        <w:sz w:val="32"/>
        <w:szCs w:val="32"/>
      </w:rPr>
      <w:fldChar w:fldCharType="end"/>
    </w:r>
    <w:r>
      <w:rPr>
        <w:rFonts w:hint="eastAsia"/>
        <w:sz w:val="32"/>
        <w:szCs w:val="32"/>
      </w:rPr>
      <w:t xml:space="preserve"> —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457CA3"/>
    <w:rsid w:val="0034700E"/>
    <w:rsid w:val="010E3E1F"/>
    <w:rsid w:val="0461090D"/>
    <w:rsid w:val="08835437"/>
    <w:rsid w:val="0A134589"/>
    <w:rsid w:val="0DAF6162"/>
    <w:rsid w:val="0FBD0B69"/>
    <w:rsid w:val="14B8503F"/>
    <w:rsid w:val="188D5986"/>
    <w:rsid w:val="199E1000"/>
    <w:rsid w:val="1B4F0F8F"/>
    <w:rsid w:val="1C457CA3"/>
    <w:rsid w:val="1EA5555C"/>
    <w:rsid w:val="1F0B2A5E"/>
    <w:rsid w:val="21485044"/>
    <w:rsid w:val="2D4A3FB6"/>
    <w:rsid w:val="30F14276"/>
    <w:rsid w:val="37E437B0"/>
    <w:rsid w:val="37FA47FC"/>
    <w:rsid w:val="3F0959E9"/>
    <w:rsid w:val="48472BE2"/>
    <w:rsid w:val="492F5EC3"/>
    <w:rsid w:val="49676509"/>
    <w:rsid w:val="53254DEE"/>
    <w:rsid w:val="543E04C8"/>
    <w:rsid w:val="5D4973F1"/>
    <w:rsid w:val="5D4A237C"/>
    <w:rsid w:val="5EE24249"/>
    <w:rsid w:val="61646E26"/>
    <w:rsid w:val="631F6C13"/>
    <w:rsid w:val="6A57453D"/>
    <w:rsid w:val="6C7B7FBB"/>
    <w:rsid w:val="743B3304"/>
    <w:rsid w:val="7D8364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1.&#36164;&#26009;\2020&#24180;\3.&#20363;&#34892;&#30417;&#27979;\1.&#29482;&#32905;&#20135;&#21697;&#21644;&#34092;&#33756;&#36136;&#37327;&#23433;&#20840;&#30417;&#27979;&#32467;&#26524;\&#22806;&#32593;&#20844;&#31034;&#38468;&#20214;&#65288;&#20363;&#34892;&#30417;&#27979;&#29482;&#32905;&#20135;&#21697;&#21644;&#34092;&#33756;&#36136;&#37327;&#23433;&#20840;&#30417;&#27979;&#32467;&#26524;&#65289;\2020&#24180;&#28145;&#22323;&#24066;&#29482;&#32905;&#20135;&#21697;&#21644;&#34092;&#33756;&#36136;&#37327;&#23433;&#20840;&#20363;&#34892;&#30417;&#27979;&#32467;&#26524;(&#31532;35&#26399;)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2020年深圳市猪肉产品和蔬菜质量安全例行监测结果(第35期).docx</Template>
  <Pages>10</Pages>
  <Words>7518</Words>
  <Characters>9350</Characters>
  <Lines>0</Lines>
  <Paragraphs>0</Paragraphs>
  <TotalTime>0</TotalTime>
  <ScaleCrop>false</ScaleCrop>
  <LinksUpToDate>false</LinksUpToDate>
  <CharactersWithSpaces>9373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2020-11-24T04:19:00Z</dcterms:created>
  <dc:creator>Healer</dc:creator>
  <cp:lastModifiedBy>Healer</cp:lastModifiedBy>
  <dcterms:modified xsi:type="dcterms:W3CDTF">2021-03-18T02:40:53Z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